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5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3FC6" w:rsidRPr="00633FC6" w:rsidRDefault="00633FC6" w:rsidP="00633FC6">
      <w:pPr>
        <w:pStyle w:val="BasicParagraph"/>
        <w:rPr>
          <w:rFonts w:ascii="Verdana" w:hAnsi="Verdana" w:cs="DINOT-Black"/>
          <w:b/>
          <w:sz w:val="48"/>
          <w:szCs w:val="48"/>
        </w:rPr>
      </w:pPr>
      <w:r w:rsidRPr="00633FC6">
        <w:rPr>
          <w:rFonts w:ascii="Verdana" w:hAnsi="Verdana" w:cs="DINOT-Black"/>
          <w:b/>
          <w:sz w:val="48"/>
          <w:szCs w:val="48"/>
        </w:rPr>
        <w:t>Lista de revisión de cumplimiento</w:t>
      </w:r>
    </w:p>
    <w:p w:rsidR="00633FC6" w:rsidRPr="00633FC6" w:rsidRDefault="00633FC6" w:rsidP="00633FC6">
      <w:pPr>
        <w:pStyle w:val="BasicParagraph"/>
        <w:tabs>
          <w:tab w:val="right" w:leader="underscore" w:pos="8660"/>
          <w:tab w:val="left" w:pos="9360"/>
          <w:tab w:val="right" w:leader="underscore" w:pos="14280"/>
          <w:tab w:val="right" w:pos="14360"/>
        </w:tabs>
        <w:ind w:right="20"/>
        <w:rPr>
          <w:rFonts w:ascii="Verdana" w:hAnsi="Verdana" w:cs="DINOT-Black"/>
          <w:sz w:val="22"/>
          <w:szCs w:val="22"/>
        </w:rPr>
      </w:pPr>
    </w:p>
    <w:p w:rsidR="00633FC6" w:rsidRPr="00633FC6" w:rsidRDefault="00633FC6" w:rsidP="00633FC6">
      <w:pPr>
        <w:pStyle w:val="BasicParagraph"/>
        <w:tabs>
          <w:tab w:val="right" w:leader="underscore" w:pos="8660"/>
          <w:tab w:val="left" w:pos="9360"/>
          <w:tab w:val="right" w:leader="underscore" w:pos="14280"/>
          <w:tab w:val="right" w:pos="14360"/>
        </w:tabs>
        <w:ind w:right="20"/>
        <w:rPr>
          <w:rFonts w:ascii="Verdana" w:hAnsi="Verdana" w:cs="DINOT-Black"/>
          <w:sz w:val="18"/>
          <w:szCs w:val="18"/>
        </w:rPr>
      </w:pPr>
      <w:r w:rsidRPr="00633FC6">
        <w:rPr>
          <w:rFonts w:ascii="Verdana" w:hAnsi="Verdana" w:cs="DINOT-Black"/>
          <w:sz w:val="18"/>
          <w:szCs w:val="18"/>
        </w:rPr>
        <w:t>Rancho/Empresa:</w:t>
      </w:r>
      <w:r w:rsidRPr="00633FC6">
        <w:rPr>
          <w:rFonts w:ascii="Verdana" w:hAnsi="Verdana" w:cs="DINOT-Light"/>
          <w:sz w:val="18"/>
          <w:szCs w:val="18"/>
        </w:rPr>
        <w:tab/>
      </w:r>
      <w:r w:rsidRPr="00633FC6">
        <w:rPr>
          <w:rFonts w:ascii="Verdana" w:hAnsi="Verdana" w:cs="DINOT-Black"/>
          <w:sz w:val="18"/>
          <w:szCs w:val="18"/>
        </w:rPr>
        <w:tab/>
        <w:t>Fecha preparado:</w:t>
      </w:r>
      <w:r w:rsidRPr="00633FC6">
        <w:rPr>
          <w:rFonts w:ascii="Verdana" w:hAnsi="Verdana" w:cs="DINOT-Light"/>
          <w:sz w:val="18"/>
          <w:szCs w:val="18"/>
        </w:rPr>
        <w:tab/>
      </w:r>
    </w:p>
    <w:p w:rsidR="00633FC6" w:rsidRPr="00633FC6" w:rsidRDefault="00633FC6" w:rsidP="00633FC6">
      <w:pPr>
        <w:pStyle w:val="BasicParagraph"/>
        <w:rPr>
          <w:rFonts w:ascii="Verdana" w:hAnsi="Verdana" w:cs="DINOT-Regular"/>
          <w:sz w:val="18"/>
          <w:szCs w:val="18"/>
        </w:rPr>
      </w:pPr>
    </w:p>
    <w:p w:rsidR="00633FC6" w:rsidRPr="00633FC6" w:rsidRDefault="00633FC6" w:rsidP="00633FC6">
      <w:pPr>
        <w:pStyle w:val="BasicParagraph"/>
        <w:rPr>
          <w:rFonts w:ascii="Verdana" w:hAnsi="Verdana" w:cs="DINOT-Regular"/>
          <w:sz w:val="18"/>
          <w:szCs w:val="18"/>
        </w:rPr>
      </w:pPr>
    </w:p>
    <w:p w:rsidR="00633FC6" w:rsidRPr="00633FC6" w:rsidRDefault="00633FC6" w:rsidP="00633FC6">
      <w:pPr>
        <w:pStyle w:val="BasicParagraph"/>
        <w:tabs>
          <w:tab w:val="center" w:pos="1800"/>
          <w:tab w:val="center" w:pos="5220"/>
          <w:tab w:val="center" w:pos="6120"/>
          <w:tab w:val="center" w:pos="7200"/>
          <w:tab w:val="center" w:pos="10560"/>
          <w:tab w:val="center" w:pos="13760"/>
        </w:tabs>
        <w:rPr>
          <w:rFonts w:ascii="Verdana" w:hAnsi="Verdana" w:cs="DINOT-Black"/>
          <w:b/>
          <w:caps/>
          <w:sz w:val="16"/>
          <w:szCs w:val="16"/>
        </w:rPr>
      </w:pPr>
      <w:r w:rsidRPr="00633FC6">
        <w:rPr>
          <w:rFonts w:ascii="Verdana" w:hAnsi="Verdana" w:cs="DINOT-Regular"/>
          <w:sz w:val="16"/>
          <w:szCs w:val="16"/>
        </w:rPr>
        <w:tab/>
      </w:r>
      <w:r w:rsidRPr="00633FC6">
        <w:rPr>
          <w:rFonts w:ascii="Verdana" w:hAnsi="Verdana" w:cs="DINOT-Black"/>
          <w:b/>
          <w:caps/>
          <w:sz w:val="16"/>
          <w:szCs w:val="16"/>
        </w:rPr>
        <w:t>PROGRAMA DE SEGURIDAD</w:t>
      </w:r>
      <w:r w:rsidRPr="00633FC6">
        <w:rPr>
          <w:rFonts w:ascii="Verdana" w:hAnsi="Verdana" w:cs="DINOT-Black"/>
          <w:b/>
          <w:caps/>
          <w:sz w:val="16"/>
          <w:szCs w:val="16"/>
        </w:rPr>
        <w:tab/>
        <w:t>NO SE</w:t>
      </w:r>
      <w:r w:rsidRPr="00633FC6">
        <w:rPr>
          <w:rFonts w:ascii="Verdana" w:hAnsi="Verdana" w:cs="DINOT-Black"/>
          <w:b/>
          <w:caps/>
          <w:sz w:val="16"/>
          <w:szCs w:val="16"/>
        </w:rPr>
        <w:tab/>
        <w:t>YA</w:t>
      </w:r>
      <w:r w:rsidRPr="00633FC6">
        <w:rPr>
          <w:rFonts w:ascii="Verdana" w:hAnsi="Verdana" w:cs="DINOT-Black"/>
          <w:b/>
          <w:caps/>
          <w:sz w:val="16"/>
          <w:szCs w:val="16"/>
        </w:rPr>
        <w:tab/>
        <w:t xml:space="preserve">   ES NECESARIO</w:t>
      </w:r>
      <w:r w:rsidRPr="00633FC6">
        <w:rPr>
          <w:rFonts w:ascii="Verdana" w:hAnsi="Verdana" w:cs="DINOT-Black"/>
          <w:b/>
          <w:caps/>
          <w:sz w:val="16"/>
          <w:szCs w:val="16"/>
        </w:rPr>
        <w:tab/>
        <w:t>NOTAS</w:t>
      </w:r>
      <w:r w:rsidRPr="00633FC6">
        <w:rPr>
          <w:rFonts w:ascii="Verdana" w:hAnsi="Verdana" w:cs="DINOT-Black"/>
          <w:b/>
          <w:caps/>
          <w:sz w:val="16"/>
          <w:szCs w:val="16"/>
        </w:rPr>
        <w:tab/>
        <w:t>PROGRAMA</w:t>
      </w:r>
    </w:p>
    <w:p w:rsidR="00633FC6" w:rsidRPr="00633FC6" w:rsidRDefault="00633FC6" w:rsidP="00633FC6">
      <w:pPr>
        <w:pStyle w:val="BasicParagraph"/>
        <w:tabs>
          <w:tab w:val="center" w:pos="1800"/>
          <w:tab w:val="center" w:pos="5220"/>
          <w:tab w:val="center" w:pos="6120"/>
          <w:tab w:val="center" w:pos="7200"/>
          <w:tab w:val="center" w:pos="10560"/>
          <w:tab w:val="center" w:pos="13760"/>
        </w:tabs>
        <w:rPr>
          <w:rFonts w:ascii="Verdana" w:hAnsi="Verdana" w:cs="DINOT-Black"/>
          <w:b/>
          <w:caps/>
          <w:sz w:val="16"/>
          <w:szCs w:val="16"/>
        </w:rPr>
      </w:pPr>
      <w:r w:rsidRPr="00633FC6">
        <w:rPr>
          <w:rFonts w:ascii="Verdana" w:hAnsi="Verdana" w:cs="DINOT-Black"/>
          <w:b/>
          <w:caps/>
          <w:sz w:val="16"/>
          <w:szCs w:val="16"/>
        </w:rPr>
        <w:tab/>
      </w:r>
      <w:r w:rsidRPr="00633FC6">
        <w:rPr>
          <w:rFonts w:ascii="Verdana" w:hAnsi="Verdana" w:cs="DINOT-Black"/>
          <w:b/>
          <w:caps/>
          <w:sz w:val="16"/>
          <w:szCs w:val="16"/>
        </w:rPr>
        <w:tab/>
        <w:t>APLICA</w:t>
      </w:r>
      <w:r w:rsidRPr="00633FC6">
        <w:rPr>
          <w:rFonts w:ascii="Verdana" w:hAnsi="Verdana" w:cs="DINOT-Black"/>
          <w:b/>
          <w:caps/>
          <w:sz w:val="16"/>
          <w:szCs w:val="16"/>
        </w:rPr>
        <w:tab/>
        <w:t>SE HIZO</w:t>
      </w:r>
      <w:r w:rsidRPr="00633FC6">
        <w:rPr>
          <w:rFonts w:ascii="Verdana" w:hAnsi="Verdana" w:cs="DINOT-Black"/>
          <w:b/>
          <w:caps/>
          <w:sz w:val="16"/>
          <w:szCs w:val="16"/>
        </w:rPr>
        <w:tab/>
        <w:t xml:space="preserve">     HACERLO</w:t>
      </w:r>
      <w:r w:rsidRPr="00633FC6">
        <w:rPr>
          <w:rFonts w:ascii="Verdana" w:hAnsi="Verdana" w:cs="DINOT-Black"/>
          <w:b/>
          <w:caps/>
          <w:sz w:val="16"/>
          <w:szCs w:val="16"/>
        </w:rPr>
        <w:tab/>
      </w:r>
      <w:r w:rsidRPr="00633FC6">
        <w:rPr>
          <w:rFonts w:ascii="Verdana" w:hAnsi="Verdana" w:cs="DINOT-Black"/>
          <w:b/>
          <w:caps/>
          <w:sz w:val="16"/>
          <w:szCs w:val="16"/>
        </w:rPr>
        <w:tab/>
        <w:t>COMPLETADO</w:t>
      </w:r>
    </w:p>
    <w:p w:rsidR="00633FC6" w:rsidRPr="00633FC6" w:rsidRDefault="00633FC6" w:rsidP="00633FC6">
      <w:pPr>
        <w:pStyle w:val="BasicParagraph"/>
        <w:tabs>
          <w:tab w:val="center" w:pos="5220"/>
          <w:tab w:val="center" w:pos="6120"/>
          <w:tab w:val="center" w:pos="7200"/>
        </w:tabs>
        <w:rPr>
          <w:rFonts w:ascii="Verdana" w:hAnsi="Verdana" w:cs="DINOT-Regular"/>
          <w:sz w:val="18"/>
          <w:szCs w:val="18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18"/>
          <w:szCs w:val="18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b/>
          <w:sz w:val="20"/>
          <w:szCs w:val="20"/>
        </w:rPr>
      </w:pPr>
      <w:r w:rsidRPr="00633FC6">
        <w:rPr>
          <w:rFonts w:ascii="Verdana" w:hAnsi="Verdana" w:cs="DINOT-Black"/>
          <w:b/>
          <w:sz w:val="20"/>
          <w:szCs w:val="20"/>
        </w:rPr>
        <w:t>Formulario OSHA - 300</w:t>
      </w:r>
      <w:r w:rsidRPr="00633FC6">
        <w:rPr>
          <w:rFonts w:ascii="Verdana" w:hAnsi="Verdana" w:cs="DINOT-Black"/>
          <w:b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b/>
          <w:sz w:val="20"/>
          <w:szCs w:val="20"/>
        </w:rPr>
        <w:tab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b/>
          <w:sz w:val="20"/>
          <w:szCs w:val="20"/>
        </w:rPr>
      </w:pPr>
      <w:r w:rsidRPr="00633FC6">
        <w:rPr>
          <w:rFonts w:ascii="Verdana" w:hAnsi="Verdana" w:cs="DINOT-Black"/>
          <w:b/>
          <w:sz w:val="20"/>
          <w:szCs w:val="20"/>
        </w:rPr>
        <w:t>Comunicación de peligros</w:t>
      </w:r>
      <w:r w:rsidRPr="00633FC6">
        <w:rPr>
          <w:rFonts w:ascii="Verdana" w:hAnsi="Verdana" w:cs="DINOT-Black"/>
          <w:b/>
          <w:sz w:val="20"/>
          <w:szCs w:val="20"/>
        </w:rPr>
        <w:tab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  <w:r w:rsidRPr="00633FC6">
        <w:rPr>
          <w:rFonts w:ascii="Verdana" w:hAnsi="Verdana" w:cs="DINOT-Regular"/>
          <w:sz w:val="20"/>
          <w:szCs w:val="20"/>
        </w:rPr>
        <w:tab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  <w:r w:rsidRPr="00633FC6">
        <w:rPr>
          <w:rFonts w:ascii="Verdana" w:hAnsi="Verdana" w:cs="DINOT-Regular"/>
          <w:sz w:val="20"/>
          <w:szCs w:val="20"/>
        </w:rPr>
        <w:tab/>
        <w:t>Normas escritas de la compañía</w:t>
      </w:r>
      <w:r w:rsidRPr="00633FC6">
        <w:rPr>
          <w:rFonts w:ascii="Verdana" w:hAnsi="Verdana" w:cs="DINOT-Regular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  <w:r w:rsidRPr="00633FC6">
        <w:rPr>
          <w:rFonts w:ascii="Verdana" w:hAnsi="Verdana" w:cs="DINOT-Regular"/>
          <w:sz w:val="20"/>
          <w:szCs w:val="20"/>
        </w:rPr>
        <w:tab/>
        <w:t>Lista de químicos usados</w:t>
      </w:r>
      <w:r w:rsidRPr="00633FC6">
        <w:rPr>
          <w:rFonts w:ascii="Verdana" w:hAnsi="Verdana" w:cs="DINOT-Regular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  <w:r w:rsidRPr="00633FC6">
        <w:rPr>
          <w:rFonts w:ascii="Verdana" w:hAnsi="Verdana" w:cs="DINOT-Regular"/>
          <w:sz w:val="20"/>
          <w:szCs w:val="20"/>
        </w:rPr>
        <w:tab/>
        <w:t>Hojas de datos de seguridad</w:t>
      </w:r>
      <w:r w:rsidRPr="00633FC6">
        <w:rPr>
          <w:rFonts w:ascii="Verdana" w:hAnsi="Verdana" w:cs="DINOT-Regular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  <w:r w:rsidRPr="00633FC6">
        <w:rPr>
          <w:rFonts w:ascii="Verdana" w:hAnsi="Verdana" w:cs="DINOT-Regular"/>
          <w:sz w:val="20"/>
          <w:szCs w:val="20"/>
        </w:rPr>
        <w:tab/>
        <w:t>Publicación 1951 “Prácticas de seguridad...”</w:t>
      </w:r>
      <w:r w:rsidRPr="00633FC6">
        <w:rPr>
          <w:rFonts w:ascii="Verdana" w:hAnsi="Verdana" w:cs="DINOT-Regular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  <w:r w:rsidRPr="00633FC6">
        <w:rPr>
          <w:rFonts w:ascii="Verdana" w:hAnsi="Verdana" w:cs="DINOT-Regular"/>
          <w:sz w:val="20"/>
          <w:szCs w:val="20"/>
        </w:rPr>
        <w:tab/>
        <w:t>Entrenamiento para trabajadores manuales</w:t>
      </w:r>
      <w:r w:rsidRPr="00633FC6">
        <w:rPr>
          <w:rFonts w:ascii="Verdana" w:hAnsi="Verdana" w:cs="DINOT-Regular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  <w:r w:rsidRPr="00633FC6">
        <w:rPr>
          <w:rFonts w:ascii="Verdana" w:hAnsi="Verdana" w:cs="DINOT-Regular"/>
          <w:sz w:val="20"/>
          <w:szCs w:val="20"/>
        </w:rPr>
        <w:tab/>
        <w:t>Entrenamiento para otros trabajadores</w:t>
      </w:r>
      <w:r w:rsidRPr="00633FC6">
        <w:rPr>
          <w:rFonts w:ascii="Verdana" w:hAnsi="Verdana" w:cs="DINOT-Regular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 xml:space="preserve"> </w:t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b/>
          <w:sz w:val="20"/>
          <w:szCs w:val="20"/>
        </w:rPr>
      </w:pPr>
      <w:r w:rsidRPr="00633FC6">
        <w:rPr>
          <w:rFonts w:ascii="Verdana" w:hAnsi="Verdana" w:cs="DINOT-Black"/>
          <w:b/>
          <w:sz w:val="20"/>
          <w:szCs w:val="20"/>
        </w:rPr>
        <w:t xml:space="preserve">Reuniones de seguridad y del comité </w:t>
      </w:r>
      <w:r w:rsidRPr="00633FC6">
        <w:rPr>
          <w:rFonts w:ascii="Verdana" w:hAnsi="Verdana" w:cs="DINOT-Black"/>
          <w:b/>
          <w:sz w:val="20"/>
          <w:szCs w:val="20"/>
        </w:rPr>
        <w:br/>
        <w:t>de seguridad</w:t>
      </w:r>
      <w:r w:rsidRPr="00633FC6">
        <w:rPr>
          <w:rFonts w:ascii="Verdana" w:hAnsi="Verdana" w:cs="DINOT-Black"/>
          <w:b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b/>
          <w:sz w:val="20"/>
          <w:szCs w:val="20"/>
        </w:rPr>
      </w:pPr>
      <w:r w:rsidRPr="00633FC6">
        <w:rPr>
          <w:rFonts w:ascii="Verdana" w:hAnsi="Verdana" w:cs="DINOT-Black"/>
          <w:b/>
          <w:sz w:val="20"/>
          <w:szCs w:val="20"/>
        </w:rPr>
        <w:t>Inspecciones trimestrales</w:t>
      </w:r>
      <w:r w:rsidRPr="00633FC6">
        <w:rPr>
          <w:rFonts w:ascii="Verdana" w:hAnsi="Verdana" w:cs="DINOT-Black"/>
          <w:b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b/>
          <w:sz w:val="20"/>
          <w:szCs w:val="20"/>
        </w:rPr>
      </w:pPr>
      <w:r w:rsidRPr="00633FC6">
        <w:rPr>
          <w:rFonts w:ascii="Verdana" w:hAnsi="Verdana" w:cs="DINOT-Black"/>
          <w:b/>
          <w:sz w:val="20"/>
          <w:szCs w:val="20"/>
        </w:rPr>
        <w:t>Entrenamiento de trabajadores temporales</w:t>
      </w:r>
      <w:r w:rsidRPr="00633FC6">
        <w:rPr>
          <w:rFonts w:ascii="Verdana" w:hAnsi="Verdana" w:cs="DINOT-Black"/>
          <w:b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b/>
          <w:sz w:val="20"/>
          <w:szCs w:val="20"/>
        </w:rPr>
      </w:pPr>
      <w:r w:rsidRPr="00633FC6">
        <w:rPr>
          <w:rFonts w:ascii="Verdana" w:hAnsi="Verdana" w:cs="DINOT-Black"/>
          <w:b/>
          <w:sz w:val="20"/>
          <w:szCs w:val="20"/>
        </w:rPr>
        <w:t>Planes de emergencias</w:t>
      </w:r>
      <w:r w:rsidRPr="00633FC6">
        <w:rPr>
          <w:rFonts w:ascii="Verdana" w:hAnsi="Verdana" w:cs="DINOT-Black"/>
          <w:b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</w:p>
    <w:p w:rsid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b/>
          <w:sz w:val="20"/>
          <w:szCs w:val="20"/>
        </w:rPr>
      </w:pPr>
      <w:r w:rsidRPr="00633FC6">
        <w:rPr>
          <w:rFonts w:ascii="Verdana" w:hAnsi="Verdana" w:cs="DINOT-Black"/>
          <w:b/>
          <w:sz w:val="20"/>
          <w:szCs w:val="20"/>
        </w:rPr>
        <w:t>Estándar de protección de trabajadores</w:t>
      </w:r>
      <w:r w:rsidRPr="00633FC6">
        <w:rPr>
          <w:rFonts w:ascii="Verdana" w:hAnsi="Verdana" w:cs="DINOT-Black"/>
          <w:b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  <w:r w:rsidRPr="00633FC6">
        <w:rPr>
          <w:rFonts w:ascii="Verdana" w:hAnsi="Verdana" w:cs="DINOT-Regular"/>
          <w:sz w:val="20"/>
          <w:szCs w:val="20"/>
        </w:rPr>
        <w:tab/>
        <w:t xml:space="preserve">Información para trabajadores </w:t>
      </w:r>
      <w:r w:rsidRPr="00633FC6">
        <w:rPr>
          <w:rFonts w:ascii="Verdana" w:hAnsi="Verdana" w:cs="DINOT-Regular"/>
          <w:sz w:val="20"/>
          <w:szCs w:val="20"/>
        </w:rPr>
        <w:br/>
      </w:r>
      <w:r w:rsidRPr="00633FC6">
        <w:rPr>
          <w:rFonts w:ascii="Verdana" w:hAnsi="Verdana" w:cs="DINOT-Regular"/>
          <w:sz w:val="20"/>
          <w:szCs w:val="20"/>
        </w:rPr>
        <w:tab/>
        <w:t>y rotulación central</w:t>
      </w:r>
      <w:r w:rsidRPr="00633FC6">
        <w:rPr>
          <w:rFonts w:ascii="Verdana" w:hAnsi="Verdana" w:cs="DINOT-Regular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  <w:r w:rsidRPr="00633FC6">
        <w:rPr>
          <w:rFonts w:ascii="Verdana" w:hAnsi="Verdana" w:cs="DINOT-Regular"/>
          <w:sz w:val="20"/>
          <w:szCs w:val="20"/>
        </w:rPr>
        <w:tab/>
        <w:t xml:space="preserve">Entrenamiento de trabajadores </w:t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  <w:r w:rsidRPr="00633FC6">
        <w:rPr>
          <w:rFonts w:ascii="Verdana" w:hAnsi="Verdana" w:cs="DINOT-Regular"/>
          <w:sz w:val="20"/>
          <w:szCs w:val="20"/>
        </w:rPr>
        <w:tab/>
        <w:t>y manipuladores</w:t>
      </w:r>
      <w:r w:rsidRPr="00633FC6">
        <w:rPr>
          <w:rFonts w:ascii="Verdana" w:hAnsi="Verdana" w:cs="DINOT-Regular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  <w:r w:rsidRPr="00633FC6">
        <w:rPr>
          <w:rFonts w:ascii="Verdana" w:hAnsi="Verdana" w:cs="DINOT-Regular"/>
          <w:sz w:val="20"/>
          <w:szCs w:val="20"/>
        </w:rPr>
        <w:tab/>
        <w:t xml:space="preserve">Descontaminación, equipo de protección </w:t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  <w:r w:rsidRPr="00633FC6">
        <w:rPr>
          <w:rFonts w:ascii="Verdana" w:hAnsi="Verdana" w:cs="DINOT-Regular"/>
          <w:sz w:val="20"/>
          <w:szCs w:val="20"/>
        </w:rPr>
        <w:tab/>
        <w:t>personal (PPE) y más</w:t>
      </w:r>
      <w:r w:rsidRPr="00633FC6">
        <w:rPr>
          <w:rFonts w:ascii="Verdana" w:hAnsi="Verdana" w:cs="DINOT-Regular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b/>
          <w:sz w:val="20"/>
          <w:szCs w:val="20"/>
        </w:rPr>
      </w:pPr>
      <w:r w:rsidRPr="00633FC6">
        <w:rPr>
          <w:rFonts w:ascii="Verdana" w:hAnsi="Verdana" w:cs="DINOT-Black"/>
          <w:b/>
          <w:sz w:val="20"/>
          <w:szCs w:val="20"/>
        </w:rPr>
        <w:t>Protección respiratoria</w:t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  <w:r w:rsidRPr="00633FC6">
        <w:rPr>
          <w:rFonts w:ascii="Verdana" w:hAnsi="Verdana" w:cs="DINOT-Regular"/>
          <w:sz w:val="20"/>
          <w:szCs w:val="20"/>
        </w:rPr>
        <w:tab/>
        <w:t>Normas escritas de la compañía</w:t>
      </w:r>
      <w:r w:rsidRPr="00633FC6">
        <w:rPr>
          <w:rFonts w:ascii="Verdana" w:hAnsi="Verdana" w:cs="DINOT-Regular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  <w:r w:rsidRPr="00633FC6">
        <w:rPr>
          <w:rFonts w:ascii="Verdana" w:hAnsi="Verdana" w:cs="DINOT-Regular"/>
          <w:sz w:val="20"/>
          <w:szCs w:val="20"/>
        </w:rPr>
        <w:tab/>
        <w:t>Evaluación médica para trabajadores</w:t>
      </w:r>
      <w:r w:rsidRPr="00633FC6">
        <w:rPr>
          <w:rFonts w:ascii="Verdana" w:hAnsi="Verdana" w:cs="DINOT-Regular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  <w:r w:rsidRPr="00633FC6">
        <w:rPr>
          <w:rFonts w:ascii="Verdana" w:hAnsi="Verdana" w:cs="DINOT-Regular"/>
          <w:sz w:val="20"/>
          <w:szCs w:val="20"/>
        </w:rPr>
        <w:tab/>
        <w:t>Prueba de ajuste anual</w:t>
      </w:r>
      <w:r w:rsidRPr="00633FC6">
        <w:rPr>
          <w:rFonts w:ascii="Verdana" w:hAnsi="Verdana" w:cs="DINOT-Regular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  <w:r w:rsidRPr="00633FC6">
        <w:rPr>
          <w:rFonts w:ascii="Verdana" w:hAnsi="Verdana" w:cs="DINOT-Regular"/>
          <w:sz w:val="20"/>
          <w:szCs w:val="20"/>
        </w:rPr>
        <w:tab/>
        <w:t>Entrenamiento anual para trabajadores</w:t>
      </w:r>
      <w:r w:rsidRPr="00633FC6">
        <w:rPr>
          <w:rFonts w:ascii="Verdana" w:hAnsi="Verdana" w:cs="DINOT-Regular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  <w:r w:rsidRPr="00633FC6">
        <w:rPr>
          <w:rFonts w:ascii="Verdana" w:hAnsi="Verdana" w:cs="DINOT-Regular"/>
          <w:sz w:val="20"/>
          <w:szCs w:val="20"/>
        </w:rPr>
        <w:tab/>
        <w:t>Mantenimiento y reparación</w:t>
      </w:r>
      <w:r w:rsidRPr="00633FC6">
        <w:rPr>
          <w:rFonts w:ascii="Verdana" w:hAnsi="Verdana" w:cs="DINOT-Regular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  <w:r w:rsidRPr="00633FC6">
        <w:rPr>
          <w:rFonts w:ascii="Verdana" w:hAnsi="Verdana" w:cs="DINOT-Regular"/>
          <w:sz w:val="20"/>
          <w:szCs w:val="20"/>
        </w:rPr>
        <w:tab/>
        <w:t>Almacenamiento</w:t>
      </w:r>
      <w:r w:rsidRPr="00633FC6">
        <w:rPr>
          <w:rFonts w:ascii="Verdana" w:hAnsi="Verdana" w:cs="DINOT-Regular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Regular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b/>
          <w:sz w:val="20"/>
          <w:szCs w:val="20"/>
        </w:rPr>
      </w:pPr>
      <w:r w:rsidRPr="00633FC6">
        <w:rPr>
          <w:rFonts w:ascii="Verdana" w:hAnsi="Verdana" w:cs="DINOT-Black"/>
          <w:b/>
          <w:sz w:val="20"/>
          <w:szCs w:val="20"/>
        </w:rPr>
        <w:t xml:space="preserve">Control de energía </w:t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  <w:r w:rsidRPr="00633FC6">
        <w:rPr>
          <w:rFonts w:ascii="Verdana" w:hAnsi="Verdana" w:cs="DINOT-Black"/>
          <w:sz w:val="20"/>
          <w:szCs w:val="20"/>
        </w:rPr>
        <w:t>(Etiquetar y poner fuera de servicio)</w:t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b/>
          <w:sz w:val="20"/>
          <w:szCs w:val="20"/>
        </w:rPr>
      </w:pPr>
      <w:r w:rsidRPr="00633FC6">
        <w:rPr>
          <w:rFonts w:ascii="Verdana" w:hAnsi="Verdana" w:cs="DINOT-Black"/>
          <w:b/>
          <w:sz w:val="20"/>
          <w:szCs w:val="20"/>
        </w:rPr>
        <w:t>Entrada a lugares encerrados</w:t>
      </w:r>
      <w:r w:rsidRPr="00633FC6">
        <w:rPr>
          <w:rFonts w:ascii="Verdana" w:hAnsi="Verdana" w:cs="DINOT-Black"/>
          <w:b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b/>
          <w:sz w:val="20"/>
          <w:szCs w:val="20"/>
        </w:rPr>
      </w:pPr>
      <w:r w:rsidRPr="00633FC6">
        <w:rPr>
          <w:rFonts w:ascii="Verdana" w:hAnsi="Verdana" w:cs="DINOT-Black"/>
          <w:b/>
          <w:sz w:val="20"/>
          <w:szCs w:val="20"/>
        </w:rPr>
        <w:t>Entrenamiento en tractores</w:t>
      </w:r>
      <w:r w:rsidRPr="00633FC6">
        <w:rPr>
          <w:rFonts w:ascii="Verdana" w:hAnsi="Verdana" w:cs="DINOT-Black"/>
          <w:b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b/>
          <w:sz w:val="20"/>
          <w:szCs w:val="20"/>
        </w:rPr>
      </w:pPr>
      <w:r w:rsidRPr="00633FC6">
        <w:rPr>
          <w:rFonts w:ascii="Verdana" w:hAnsi="Verdana" w:cs="DINOT-Black"/>
          <w:b/>
          <w:sz w:val="20"/>
          <w:szCs w:val="20"/>
        </w:rPr>
        <w:t>Entrenamiento en montacargas</w:t>
      </w:r>
      <w:r w:rsidRPr="00633FC6">
        <w:rPr>
          <w:rFonts w:ascii="Verdana" w:hAnsi="Verdana" w:cs="DINOT-Black"/>
          <w:b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sz w:val="20"/>
          <w:szCs w:val="20"/>
        </w:rPr>
      </w:pPr>
    </w:p>
    <w:p w:rsidR="00633FC6" w:rsidRPr="00633FC6" w:rsidRDefault="00633FC6" w:rsidP="00633FC6">
      <w:pPr>
        <w:pStyle w:val="BasicParagraph"/>
        <w:tabs>
          <w:tab w:val="left" w:pos="360"/>
          <w:tab w:val="center" w:pos="5220"/>
          <w:tab w:val="center" w:pos="6120"/>
          <w:tab w:val="center" w:pos="7200"/>
          <w:tab w:val="left" w:pos="7580"/>
          <w:tab w:val="right" w:leader="underscore" w:pos="13100"/>
          <w:tab w:val="center" w:pos="13760"/>
        </w:tabs>
        <w:rPr>
          <w:rFonts w:ascii="Verdana" w:hAnsi="Verdana" w:cs="DINOT-Black"/>
          <w:b/>
          <w:sz w:val="18"/>
          <w:szCs w:val="18"/>
        </w:rPr>
      </w:pPr>
      <w:r w:rsidRPr="00633FC6">
        <w:rPr>
          <w:rFonts w:ascii="Verdana" w:hAnsi="Verdana" w:cs="DINOT-Black"/>
          <w:b/>
          <w:sz w:val="20"/>
          <w:szCs w:val="20"/>
        </w:rPr>
        <w:t>Entrenamiento en vehículos en general</w:t>
      </w:r>
      <w:r w:rsidRPr="00633FC6">
        <w:rPr>
          <w:rFonts w:ascii="Verdana" w:hAnsi="Verdana" w:cs="DINOT-Black"/>
          <w:b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Light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tab/>
      </w:r>
      <w:r w:rsidRPr="00633FC6">
        <w:rPr>
          <w:rFonts w:ascii="Verdana" w:hAnsi="Verdana" w:cs="DINOT-Black"/>
          <w:sz w:val="20"/>
          <w:szCs w:val="20"/>
        </w:rPr>
        <w:sym w:font="Wingdings" w:char="F06F"/>
      </w:r>
      <w:bookmarkStart w:id="0" w:name="_GoBack"/>
      <w:bookmarkEnd w:id="0"/>
    </w:p>
    <w:p w:rsidR="00FC4E55" w:rsidRPr="00633FC6" w:rsidRDefault="00FC4E55" w:rsidP="00633FC6">
      <w:pPr>
        <w:tabs>
          <w:tab w:val="center" w:pos="5220"/>
          <w:tab w:val="center" w:pos="6120"/>
          <w:tab w:val="center" w:pos="7200"/>
        </w:tabs>
        <w:rPr>
          <w:sz w:val="18"/>
          <w:szCs w:val="18"/>
        </w:rPr>
      </w:pPr>
    </w:p>
    <w:sectPr w:rsidR="00FC4E55" w:rsidRPr="00633FC6" w:rsidSect="00633FC6">
      <w:pgSz w:w="15840" w:h="12240" w:orient="landscape"/>
      <w:pgMar w:top="720" w:right="720" w:bottom="720" w:left="720" w:header="720" w:footer="720" w:gutter="0"/>
      <w:cols w:space="72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DINOT-Black">
    <w:panose1 w:val="02000503030000020004"/>
    <w:charset w:val="00"/>
    <w:family w:val="modern"/>
    <w:notTrueType/>
    <w:pitch w:val="variable"/>
    <w:sig w:usb0="800000AF" w:usb1="4000206A" w:usb2="00000000" w:usb3="00000000" w:csb0="00000001" w:csb1="00000000"/>
  </w:font>
  <w:font w:name="DINOT-Light">
    <w:panose1 w:val="02000504040000020003"/>
    <w:charset w:val="00"/>
    <w:family w:val="modern"/>
    <w:notTrueType/>
    <w:pitch w:val="variable"/>
    <w:sig w:usb0="800000AF" w:usb1="4000206A" w:usb2="00000000" w:usb3="00000000" w:csb0="00000001" w:csb1="00000000"/>
  </w:font>
  <w:font w:name="DINOT-Regular">
    <w:panose1 w:val="02000503030000020003"/>
    <w:charset w:val="00"/>
    <w:family w:val="modern"/>
    <w:notTrueType/>
    <w:pitch w:val="variable"/>
    <w:sig w:usb0="800000AF" w:usb1="4000206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1A1"/>
    <w:rsid w:val="00003467"/>
    <w:rsid w:val="00010CD2"/>
    <w:rsid w:val="00031D9C"/>
    <w:rsid w:val="000536FC"/>
    <w:rsid w:val="00057202"/>
    <w:rsid w:val="00061888"/>
    <w:rsid w:val="00080059"/>
    <w:rsid w:val="000A380E"/>
    <w:rsid w:val="000D142D"/>
    <w:rsid w:val="000D5F55"/>
    <w:rsid w:val="00111FF7"/>
    <w:rsid w:val="00143B7B"/>
    <w:rsid w:val="00146864"/>
    <w:rsid w:val="00151806"/>
    <w:rsid w:val="001570E4"/>
    <w:rsid w:val="00174D9E"/>
    <w:rsid w:val="0018712A"/>
    <w:rsid w:val="00193A7B"/>
    <w:rsid w:val="0019403A"/>
    <w:rsid w:val="001A4E7B"/>
    <w:rsid w:val="001A6AAD"/>
    <w:rsid w:val="001C3EFD"/>
    <w:rsid w:val="001C4AFD"/>
    <w:rsid w:val="001D3858"/>
    <w:rsid w:val="001F25DC"/>
    <w:rsid w:val="001F2E68"/>
    <w:rsid w:val="00234444"/>
    <w:rsid w:val="00251DA8"/>
    <w:rsid w:val="0026335B"/>
    <w:rsid w:val="00273CF6"/>
    <w:rsid w:val="00273F3F"/>
    <w:rsid w:val="00277D86"/>
    <w:rsid w:val="00293644"/>
    <w:rsid w:val="002B3AB4"/>
    <w:rsid w:val="002F1117"/>
    <w:rsid w:val="002F34A7"/>
    <w:rsid w:val="003051E9"/>
    <w:rsid w:val="003100BE"/>
    <w:rsid w:val="00340CAA"/>
    <w:rsid w:val="00356743"/>
    <w:rsid w:val="0036624E"/>
    <w:rsid w:val="00373E18"/>
    <w:rsid w:val="00381DE6"/>
    <w:rsid w:val="003A5407"/>
    <w:rsid w:val="003B5AE4"/>
    <w:rsid w:val="003C71FC"/>
    <w:rsid w:val="003E3E46"/>
    <w:rsid w:val="003F2B10"/>
    <w:rsid w:val="00401FDA"/>
    <w:rsid w:val="00404194"/>
    <w:rsid w:val="00411063"/>
    <w:rsid w:val="00417B06"/>
    <w:rsid w:val="004244CD"/>
    <w:rsid w:val="004254EB"/>
    <w:rsid w:val="00460B21"/>
    <w:rsid w:val="0046319C"/>
    <w:rsid w:val="004858B3"/>
    <w:rsid w:val="00486192"/>
    <w:rsid w:val="0049360B"/>
    <w:rsid w:val="0049415C"/>
    <w:rsid w:val="004975D6"/>
    <w:rsid w:val="004A4CEF"/>
    <w:rsid w:val="004B1E84"/>
    <w:rsid w:val="004C0C6C"/>
    <w:rsid w:val="004C1FC2"/>
    <w:rsid w:val="004C76C0"/>
    <w:rsid w:val="004D5E0E"/>
    <w:rsid w:val="004F2978"/>
    <w:rsid w:val="00512389"/>
    <w:rsid w:val="0051781E"/>
    <w:rsid w:val="00526340"/>
    <w:rsid w:val="00537A08"/>
    <w:rsid w:val="00547A73"/>
    <w:rsid w:val="00550098"/>
    <w:rsid w:val="00556B29"/>
    <w:rsid w:val="00564B8A"/>
    <w:rsid w:val="00573C4F"/>
    <w:rsid w:val="0057486E"/>
    <w:rsid w:val="00590A00"/>
    <w:rsid w:val="005924DE"/>
    <w:rsid w:val="005B5199"/>
    <w:rsid w:val="005D3701"/>
    <w:rsid w:val="005D5FD5"/>
    <w:rsid w:val="0060081B"/>
    <w:rsid w:val="00607E28"/>
    <w:rsid w:val="00610F2F"/>
    <w:rsid w:val="00615041"/>
    <w:rsid w:val="00633FC6"/>
    <w:rsid w:val="00643B15"/>
    <w:rsid w:val="00644602"/>
    <w:rsid w:val="006512CF"/>
    <w:rsid w:val="00674A47"/>
    <w:rsid w:val="006B2682"/>
    <w:rsid w:val="006D3FD3"/>
    <w:rsid w:val="006D6666"/>
    <w:rsid w:val="006E53C2"/>
    <w:rsid w:val="006E7A8E"/>
    <w:rsid w:val="00700ACC"/>
    <w:rsid w:val="007031BF"/>
    <w:rsid w:val="00720EFD"/>
    <w:rsid w:val="00721AD7"/>
    <w:rsid w:val="0073159B"/>
    <w:rsid w:val="0073641C"/>
    <w:rsid w:val="00751BF5"/>
    <w:rsid w:val="0075526D"/>
    <w:rsid w:val="007862B5"/>
    <w:rsid w:val="0078752E"/>
    <w:rsid w:val="00791412"/>
    <w:rsid w:val="00797DEB"/>
    <w:rsid w:val="007B6BEC"/>
    <w:rsid w:val="007E09F8"/>
    <w:rsid w:val="007E4EFB"/>
    <w:rsid w:val="007F3E84"/>
    <w:rsid w:val="0081549B"/>
    <w:rsid w:val="00820E5C"/>
    <w:rsid w:val="00831B25"/>
    <w:rsid w:val="00834248"/>
    <w:rsid w:val="00846734"/>
    <w:rsid w:val="00862D21"/>
    <w:rsid w:val="00877D39"/>
    <w:rsid w:val="00887B1D"/>
    <w:rsid w:val="008A322F"/>
    <w:rsid w:val="008B2FC0"/>
    <w:rsid w:val="008B5AA1"/>
    <w:rsid w:val="008D1BAA"/>
    <w:rsid w:val="008E0266"/>
    <w:rsid w:val="008E386E"/>
    <w:rsid w:val="0092172F"/>
    <w:rsid w:val="00957CCC"/>
    <w:rsid w:val="009611FC"/>
    <w:rsid w:val="00981892"/>
    <w:rsid w:val="00981E70"/>
    <w:rsid w:val="0099577B"/>
    <w:rsid w:val="009E1CBC"/>
    <w:rsid w:val="00A27192"/>
    <w:rsid w:val="00A33036"/>
    <w:rsid w:val="00A441A1"/>
    <w:rsid w:val="00A554C5"/>
    <w:rsid w:val="00A617A8"/>
    <w:rsid w:val="00A61B47"/>
    <w:rsid w:val="00A80BB0"/>
    <w:rsid w:val="00A90FCD"/>
    <w:rsid w:val="00AB011B"/>
    <w:rsid w:val="00AD32EE"/>
    <w:rsid w:val="00AF21DA"/>
    <w:rsid w:val="00AF2C7B"/>
    <w:rsid w:val="00AF6DC8"/>
    <w:rsid w:val="00B0092A"/>
    <w:rsid w:val="00B14FD3"/>
    <w:rsid w:val="00B17393"/>
    <w:rsid w:val="00B20186"/>
    <w:rsid w:val="00B37A50"/>
    <w:rsid w:val="00B44CDD"/>
    <w:rsid w:val="00B56794"/>
    <w:rsid w:val="00B63EAF"/>
    <w:rsid w:val="00B75178"/>
    <w:rsid w:val="00B77B5A"/>
    <w:rsid w:val="00BB5B00"/>
    <w:rsid w:val="00BE225A"/>
    <w:rsid w:val="00BE2CB8"/>
    <w:rsid w:val="00BE64EE"/>
    <w:rsid w:val="00C23E49"/>
    <w:rsid w:val="00C528CD"/>
    <w:rsid w:val="00C66E02"/>
    <w:rsid w:val="00CC73A2"/>
    <w:rsid w:val="00D00C30"/>
    <w:rsid w:val="00D0322A"/>
    <w:rsid w:val="00D0491F"/>
    <w:rsid w:val="00D279A4"/>
    <w:rsid w:val="00D563E4"/>
    <w:rsid w:val="00D64CD9"/>
    <w:rsid w:val="00D67ACA"/>
    <w:rsid w:val="00D71FB0"/>
    <w:rsid w:val="00D803BC"/>
    <w:rsid w:val="00D919BD"/>
    <w:rsid w:val="00D96CF6"/>
    <w:rsid w:val="00DB363A"/>
    <w:rsid w:val="00DC1D63"/>
    <w:rsid w:val="00DC6842"/>
    <w:rsid w:val="00DF591E"/>
    <w:rsid w:val="00E01508"/>
    <w:rsid w:val="00E43F0D"/>
    <w:rsid w:val="00E456A3"/>
    <w:rsid w:val="00E56591"/>
    <w:rsid w:val="00E63192"/>
    <w:rsid w:val="00E64135"/>
    <w:rsid w:val="00E83A51"/>
    <w:rsid w:val="00E87538"/>
    <w:rsid w:val="00EA059C"/>
    <w:rsid w:val="00EA5ACF"/>
    <w:rsid w:val="00ED19AF"/>
    <w:rsid w:val="00EE764B"/>
    <w:rsid w:val="00EF6728"/>
    <w:rsid w:val="00EF77EC"/>
    <w:rsid w:val="00EF7E50"/>
    <w:rsid w:val="00F0757C"/>
    <w:rsid w:val="00F40270"/>
    <w:rsid w:val="00F43C10"/>
    <w:rsid w:val="00F6153A"/>
    <w:rsid w:val="00F6679A"/>
    <w:rsid w:val="00F67AC2"/>
    <w:rsid w:val="00F71F87"/>
    <w:rsid w:val="00F75DC1"/>
    <w:rsid w:val="00F82903"/>
    <w:rsid w:val="00FA4F07"/>
    <w:rsid w:val="00FA74F4"/>
    <w:rsid w:val="00FA7AEE"/>
    <w:rsid w:val="00FB37EE"/>
    <w:rsid w:val="00FC4E55"/>
    <w:rsid w:val="00FD6347"/>
    <w:rsid w:val="00FD6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4EE16284"/>
  <w15:chartTrackingRefBased/>
  <w15:docId w15:val="{D6A9F643-D037-4FEE-B5A4-CB777A306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100BE"/>
    <w:rPr>
      <w:rFonts w:ascii="Verdana" w:hAnsi="Verdana"/>
    </w:rPr>
  </w:style>
  <w:style w:type="paragraph" w:styleId="Heading1">
    <w:name w:val="heading 1"/>
    <w:basedOn w:val="Normal"/>
    <w:next w:val="Normal"/>
    <w:link w:val="Heading1Char"/>
    <w:qFormat/>
    <w:rsid w:val="00A441A1"/>
    <w:pPr>
      <w:keepNext/>
      <w:keepLines/>
      <w:spacing w:before="240"/>
      <w:outlineLvl w:val="0"/>
    </w:pPr>
    <w:rPr>
      <w:rFonts w:eastAsiaTheme="majorEastAsia" w:cstheme="majorBidi"/>
      <w:b/>
      <w:kern w:val="32"/>
      <w:sz w:val="28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441A1"/>
    <w:pPr>
      <w:keepNext/>
      <w:keepLines/>
      <w:spacing w:before="40"/>
      <w:outlineLvl w:val="1"/>
    </w:pPr>
    <w:rPr>
      <w:rFonts w:eastAsiaTheme="majorEastAsia" w:cstheme="majorBidi"/>
      <w:b/>
      <w:i/>
      <w:sz w:val="24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A441A1"/>
    <w:pPr>
      <w:keepNext/>
      <w:keepLines/>
      <w:spacing w:before="40"/>
      <w:outlineLvl w:val="2"/>
    </w:pPr>
    <w:rPr>
      <w:rFonts w:eastAsiaTheme="majorEastAsia" w:cstheme="majorBidi"/>
      <w:b/>
      <w:sz w:val="2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ittleSquish">
    <w:name w:val="littleSquish"/>
    <w:basedOn w:val="Normal"/>
    <w:next w:val="Normal"/>
    <w:rsid w:val="003100BE"/>
    <w:pPr>
      <w:spacing w:line="200" w:lineRule="exact"/>
    </w:pPr>
    <w:rPr>
      <w:sz w:val="18"/>
    </w:rPr>
  </w:style>
  <w:style w:type="paragraph" w:customStyle="1" w:styleId="squish">
    <w:name w:val="squish"/>
    <w:basedOn w:val="Normal"/>
    <w:next w:val="Normal"/>
    <w:rsid w:val="003100BE"/>
    <w:pPr>
      <w:spacing w:line="160" w:lineRule="exact"/>
    </w:pPr>
    <w:rPr>
      <w:sz w:val="14"/>
    </w:rPr>
  </w:style>
  <w:style w:type="paragraph" w:customStyle="1" w:styleId="squish2">
    <w:name w:val="squish2"/>
    <w:next w:val="Normal"/>
    <w:autoRedefine/>
    <w:rsid w:val="003100BE"/>
    <w:pPr>
      <w:spacing w:line="120" w:lineRule="exact"/>
    </w:pPr>
    <w:rPr>
      <w:rFonts w:ascii="Verdana" w:hAnsi="Verdana"/>
      <w:sz w:val="12"/>
    </w:rPr>
  </w:style>
  <w:style w:type="character" w:customStyle="1" w:styleId="Heading1Char">
    <w:name w:val="Heading 1 Char"/>
    <w:basedOn w:val="DefaultParagraphFont"/>
    <w:link w:val="Heading1"/>
    <w:rsid w:val="00A441A1"/>
    <w:rPr>
      <w:rFonts w:ascii="Verdana" w:eastAsiaTheme="majorEastAsia" w:hAnsi="Verdana" w:cstheme="majorBidi"/>
      <w:b/>
      <w:kern w:val="32"/>
      <w:sz w:val="28"/>
      <w:szCs w:val="32"/>
    </w:rPr>
  </w:style>
  <w:style w:type="character" w:customStyle="1" w:styleId="Heading2Char">
    <w:name w:val="Heading 2 Char"/>
    <w:basedOn w:val="DefaultParagraphFont"/>
    <w:link w:val="Heading2"/>
    <w:semiHidden/>
    <w:rsid w:val="00A441A1"/>
    <w:rPr>
      <w:rFonts w:ascii="Verdana" w:eastAsiaTheme="majorEastAsia" w:hAnsi="Verdana" w:cstheme="majorBidi"/>
      <w:b/>
      <w:i/>
      <w:sz w:val="24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A441A1"/>
    <w:rPr>
      <w:rFonts w:ascii="Verdana" w:eastAsiaTheme="majorEastAsia" w:hAnsi="Verdana" w:cstheme="majorBidi"/>
      <w:b/>
      <w:sz w:val="22"/>
      <w:szCs w:val="24"/>
    </w:rPr>
  </w:style>
  <w:style w:type="paragraph" w:customStyle="1" w:styleId="BasicParagraph">
    <w:name w:val="[Basic Paragraph]"/>
    <w:basedOn w:val="Normal"/>
    <w:uiPriority w:val="99"/>
    <w:rsid w:val="00633FC6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10" Type="http://schemas.openxmlformats.org/officeDocument/2006/relationships/customXml" Target="../customXml/item5.xml"/><Relationship Id="rId4" Type="http://schemas.openxmlformats.org/officeDocument/2006/relationships/fontTable" Target="fontTable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34CE6A0D10AA4E9FCC5B12B1A27B68" ma:contentTypeVersion="39" ma:contentTypeDescription="Create a new document." ma:contentTypeScope="" ma:versionID="c409bd296d996a8305b5e6b479087e6d">
  <xsd:schema xmlns:xsd="http://www.w3.org/2001/XMLSchema" xmlns:xs="http://www.w3.org/2001/XMLSchema" xmlns:p="http://schemas.microsoft.com/office/2006/metadata/properties" xmlns:ns1="http://schemas.microsoft.com/sharepoint/v3" xmlns:ns2="73cc2d03-8283-4313-98fe-be9dc933046f" xmlns:ns3="a514ea72-099b-413c-8956-59f45c74f19b" xmlns:ns4="f7b35480-b6dd-47db-8104-ca5ea607e206" targetNamespace="http://schemas.microsoft.com/office/2006/metadata/properties" ma:root="true" ma:fieldsID="c988045e4a9dad5c40d79a07537f8a93" ns1:_="" ns2:_="" ns3:_="" ns4:_="">
    <xsd:import namespace="http://schemas.microsoft.com/sharepoint/v3"/>
    <xsd:import namespace="73cc2d03-8283-4313-98fe-be9dc933046f"/>
    <xsd:import namespace="a514ea72-099b-413c-8956-59f45c74f19b"/>
    <xsd:import namespace="f7b35480-b6dd-47db-8104-ca5ea607e20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1:_dlc_ExpireDateSaved" minOccurs="0"/>
                <xsd:element ref="ns1:_dlc_ExpireDate" minOccurs="0"/>
                <xsd:element ref="ns1:_dlc_Exempt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2:SharedWithUsers" minOccurs="0"/>
                <xsd:element ref="ns2:SharedWithDetails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_Flow_SignoffStatu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dlc_ExpireDateSaved" ma:index="11" nillable="true" ma:displayName="Original Expiration Date" ma:hidden="true" ma:internalName="_dlc_ExpireDateSaved" ma:readOnly="true">
      <xsd:simpleType>
        <xsd:restriction base="dms:DateTime"/>
      </xsd:simpleType>
    </xsd:element>
    <xsd:element name="_dlc_ExpireDate" ma:index="12" nillable="true" ma:displayName="Expiration Date" ma:description="" ma:hidden="true" ma:indexed="true" ma:internalName="_dlc_ExpireDate" ma:readOnly="true">
      <xsd:simpleType>
        <xsd:restriction base="dms:DateTime"/>
      </xsd:simpleType>
    </xsd:element>
    <xsd:element name="_dlc_Exempt" ma:index="13" nillable="true" ma:displayName="Exempt from Policy" ma:hidden="true" ma:internalName="_dlc_Exempt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cc2d03-8283-4313-98fe-be9dc933046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14ea72-099b-413c-8956-59f45c74f1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5" nillable="true" ma:displayName="Location" ma:internalName="MediaServiceLocation" ma:readOnly="true">
      <xsd:simpleType>
        <xsd:restriction base="dms:Text"/>
      </xsd:simpleType>
    </xsd:element>
    <xsd:element name="_Flow_SignoffStatus" ma:index="26" nillable="true" ma:displayName="Sign-off status" ma:internalName="Sign_x002d_off_x0020_status">
      <xsd:simpleType>
        <xsd:restriction base="dms:Text"/>
      </xsd:simpleType>
    </xsd:element>
    <xsd:element name="MediaLengthInSeconds" ma:index="27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9" nillable="true" ma:taxonomy="true" ma:internalName="lcf76f155ced4ddcb4097134ff3c332f" ma:taxonomyFieldName="MediaServiceImageTags" ma:displayName="Image Tags" ma:readOnly="false" ma:fieldId="{5cf76f15-5ced-4ddc-b409-7134ff3c332f}" ma:taxonomyMulti="true" ma:sspId="256e0a89-9ffd-423f-8262-829d742b53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b35480-b6dd-47db-8104-ca5ea607e206" elementFormDefault="qualified">
    <xsd:import namespace="http://schemas.microsoft.com/office/2006/documentManagement/types"/>
    <xsd:import namespace="http://schemas.microsoft.com/office/infopath/2007/PartnerControls"/>
    <xsd:element name="TaxCatchAll" ma:index="30" nillable="true" ma:displayName="Taxonomy Catch All Column" ma:hidden="true" ma:list="{89927acc-9b2b-402c-8576-f89f85f85bdd}" ma:internalName="TaxCatchAll" ma:showField="CatchAllData" ma:web="73cc2d03-8283-4313-98fe-be9dc933046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haredContentType xmlns="Microsoft.SharePoint.Taxonomy.ContentTypeSync" SourceId="256e0a89-9ffd-423f-8262-829d742b5356" ContentTypeId="0x0101" PreviousValue="false"/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7b35480-b6dd-47db-8104-ca5ea607e206" xsi:nil="true"/>
    <lcf76f155ced4ddcb4097134ff3c332f xmlns="a514ea72-099b-413c-8956-59f45c74f19b">
      <Terms xmlns="http://schemas.microsoft.com/office/infopath/2007/PartnerControls"/>
    </lcf76f155ced4ddcb4097134ff3c332f>
    <_Flow_SignoffStatus xmlns="a514ea72-099b-413c-8956-59f45c74f19b" xsi:nil="true"/>
    <_dlc_ExpireDateSaved xmlns="http://schemas.microsoft.com/sharepoint/v3" xsi:nil="true"/>
    <_dlc_ExpireDate xmlns="http://schemas.microsoft.com/sharepoint/v3">2027-11-15T23:36:54+00:00</_dlc_ExpireDate>
    <_dlc_DocId xmlns="73cc2d03-8283-4313-98fe-be9dc933046f">5APKZNSTH247-1684030939-9979</_dlc_DocId>
    <_dlc_DocIdUrl xmlns="73cc2d03-8283-4313-98fe-be9dc933046f">
      <Url>https://saifonline.sharepoint.com/sites/CD/_layouts/15/DocIdRedir.aspx?ID=5APKZNSTH247-1684030939-9979</Url>
      <Description>5APKZNSTH247-1684030939-9979</Description>
    </_dlc_DocIdUrl>
  </documentManagement>
</p:properties>
</file>

<file path=customXml/itemProps1.xml><?xml version="1.0" encoding="utf-8"?>
<ds:datastoreItem xmlns:ds="http://schemas.openxmlformats.org/officeDocument/2006/customXml" ds:itemID="{73D172F6-279E-433A-864B-153AB6D346E5}"/>
</file>

<file path=customXml/itemProps2.xml><?xml version="1.0" encoding="utf-8"?>
<ds:datastoreItem xmlns:ds="http://schemas.openxmlformats.org/officeDocument/2006/customXml" ds:itemID="{7B3D801A-01B4-4087-87CD-39AC0E117DAD}"/>
</file>

<file path=customXml/itemProps3.xml><?xml version="1.0" encoding="utf-8"?>
<ds:datastoreItem xmlns:ds="http://schemas.openxmlformats.org/officeDocument/2006/customXml" ds:itemID="{195E2C09-56EB-4DA9-8A84-E819C9027D97}"/>
</file>

<file path=customXml/itemProps4.xml><?xml version="1.0" encoding="utf-8"?>
<ds:datastoreItem xmlns:ds="http://schemas.openxmlformats.org/officeDocument/2006/customXml" ds:itemID="{076C9A8B-4441-4C59-A437-5F5D480C8A35}"/>
</file>

<file path=customXml/itemProps5.xml><?xml version="1.0" encoding="utf-8"?>
<ds:datastoreItem xmlns:ds="http://schemas.openxmlformats.org/officeDocument/2006/customXml" ds:itemID="{EDCE1BE0-2102-4682-8C2A-4F8F09660F23}"/>
</file>

<file path=docProps/app.xml><?xml version="1.0" encoding="utf-8"?>
<Properties xmlns="http://schemas.openxmlformats.org/officeDocument/2006/extended-properties" xmlns:vt="http://schemas.openxmlformats.org/officeDocument/2006/docPropsVTypes">
  <Template>BE4AFD99</Template>
  <TotalTime>10</TotalTime>
  <Pages>2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Ann Potter</dc:creator>
  <cp:keywords/>
  <dc:description/>
  <cp:lastModifiedBy>Mary Ann Potter</cp:lastModifiedBy>
  <cp:revision>1</cp:revision>
  <dcterms:created xsi:type="dcterms:W3CDTF">2018-10-12T18:57:00Z</dcterms:created>
  <dcterms:modified xsi:type="dcterms:W3CDTF">2018-10-12T19:46:00Z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0x0101001034CE6A0D10AA4E9FCC5B12B1A27B68</vt:lpwstr>
  </property>
  <property fmtid="{D5CDD505-2E9C-101B-9397-08002B2CF9AE}" pid="3" name="_dlc_policyId">
    <vt:lpwstr>/sites/CD/WorkRequestDocs</vt:lpwstr>
  </property>
  <property fmtid="{D5CDD505-2E9C-101B-9397-08002B2CF9AE}" pid="4" name="ItemRetentionFormula">
    <vt:lpwstr>&lt;formula id="Microsoft.Office.RecordsManagement.PolicyFeatures.Expiration.Formula.BuiltIn"&gt;&lt;number&gt;5&lt;/number&gt;&lt;property&gt;Modified&lt;/property&gt;&lt;propertyId&gt;28cf69c5-fa48-462a-b5cd-27b6f9d2bd5f&lt;/propertyId&gt;&lt;period&gt;years&lt;/period&gt;&lt;/formula&gt;</vt:lpwstr>
  </property>
  <property fmtid="{D5CDD505-2E9C-101B-9397-08002B2CF9AE}" pid="5" name="_dlc_DocIdItemGuid">
    <vt:lpwstr>dc7ef9c2-d36e-4105-8433-1da4d3a3d4df</vt:lpwstr>
  </property>
</Properties>
</file>